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/>
    <w:p/>
    <w:p/>
    <w:p/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河源理工学校教育科研“十四五”规划项目（微课题）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书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6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课题名称：</w:t>
            </w:r>
          </w:p>
        </w:tc>
        <w:tc>
          <w:tcPr>
            <w:tcW w:w="610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u w:val="singl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课题类别：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课题负责人：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所属部门：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申请日期：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  <w:sectPr>
          <w:headerReference r:id="rId3" w:type="default"/>
          <w:pgSz w:w="11906" w:h="16838"/>
          <w:pgMar w:top="1440" w:right="1519" w:bottom="1440" w:left="1519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020"/>
        <w:gridCol w:w="525"/>
        <w:gridCol w:w="195"/>
        <w:gridCol w:w="252"/>
        <w:gridCol w:w="903"/>
        <w:gridCol w:w="195"/>
        <w:gridCol w:w="203"/>
        <w:gridCol w:w="442"/>
        <w:gridCol w:w="859"/>
        <w:gridCol w:w="151"/>
        <w:gridCol w:w="1150"/>
        <w:gridCol w:w="360"/>
        <w:gridCol w:w="128"/>
        <w:gridCol w:w="813"/>
        <w:gridCol w:w="154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9110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项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目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息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项目类别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1" w:firstLineChars="10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规定经费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申报经费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研究类型</w:t>
            </w:r>
          </w:p>
        </w:tc>
        <w:tc>
          <w:tcPr>
            <w:tcW w:w="320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申请金额</w:t>
            </w:r>
          </w:p>
        </w:tc>
        <w:tc>
          <w:tcPr>
            <w:tcW w:w="21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研究时间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年    月 至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所属部门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预期成果</w:t>
            </w:r>
          </w:p>
        </w:tc>
        <w:tc>
          <w:tcPr>
            <w:tcW w:w="695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负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责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信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息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名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别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学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历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11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称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务</w:t>
            </w:r>
          </w:p>
        </w:tc>
        <w:tc>
          <w:tcPr>
            <w:tcW w:w="375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任教专业</w:t>
            </w:r>
          </w:p>
        </w:tc>
        <w:tc>
          <w:tcPr>
            <w:tcW w:w="375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电子邮箱</w:t>
            </w:r>
          </w:p>
        </w:tc>
        <w:tc>
          <w:tcPr>
            <w:tcW w:w="15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5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身份证号</w:t>
            </w:r>
          </w:p>
        </w:tc>
        <w:tc>
          <w:tcPr>
            <w:tcW w:w="375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6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项目组成员</w:t>
            </w:r>
          </w:p>
        </w:tc>
        <w:tc>
          <w:tcPr>
            <w:tcW w:w="19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总数（含负责人）</w:t>
            </w:r>
          </w:p>
        </w:tc>
        <w:tc>
          <w:tcPr>
            <w:tcW w:w="13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高级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中级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硕士</w:t>
            </w:r>
          </w:p>
        </w:tc>
        <w:tc>
          <w:tcPr>
            <w:tcW w:w="13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学士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9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eastAsia="zh-CN"/>
              </w:rPr>
              <w:t>不超过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5人</w:t>
            </w:r>
          </w:p>
        </w:tc>
        <w:tc>
          <w:tcPr>
            <w:tcW w:w="13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职称</w:t>
            </w: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任务分工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1984.02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90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要</w:t>
            </w:r>
          </w:p>
        </w:tc>
        <w:tc>
          <w:tcPr>
            <w:tcW w:w="8500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关键字：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923"/>
        <w:gridCol w:w="600"/>
        <w:gridCol w:w="5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91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预期成果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论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文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研究报告</w:t>
            </w:r>
          </w:p>
        </w:tc>
        <w:tc>
          <w:tcPr>
            <w:tcW w:w="7020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-29" w:rightChars="-14" w:firstLine="0" w:firstLine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（请自行选择填写。没有的项目填“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”）</w:t>
            </w: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调研报告：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中期报告：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结题报告：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软件平台：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开发教材：  本；  配套教学资源（含PPT课件、微课）：  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文集汇编：  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影视光盘：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课程标准：  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培养方案：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展演活动：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案例课例：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87" w:rightChars="89" w:firstLine="0" w:firstLineChars="0"/>
              <w:jc w:val="distribute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其    他：   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1"/>
                <w:szCs w:val="21"/>
                <w:vertAlign w:val="baseline"/>
                <w:lang w:val="en-US" w:eastAsia="zh-CN"/>
              </w:rPr>
              <w:t>（请说明）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5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经费申请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预算科目</w:t>
            </w:r>
          </w:p>
        </w:tc>
        <w:tc>
          <w:tcPr>
            <w:tcW w:w="15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支持经费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备注（计算依据与说明）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图书资料费</w:t>
            </w:r>
          </w:p>
        </w:tc>
        <w:tc>
          <w:tcPr>
            <w:tcW w:w="923" w:type="dxa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调研差旅费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设备购置费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小型会议费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专家咨询费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资料复印费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成果打印费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其他</w:t>
            </w:r>
          </w:p>
        </w:tc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54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eastAsia="zh-CN"/>
              </w:rPr>
              <w:t>合计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元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9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99" w:leftChars="-95" w:right="-134" w:rightChars="-64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项目论证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3" w:hRule="atLeast"/>
          <w:jc w:val="center"/>
        </w:trPr>
        <w:tc>
          <w:tcPr>
            <w:tcW w:w="91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研究意义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研究背景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2.应用价值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</w:t>
            </w:r>
            <w:r>
              <w:rPr>
                <w:rFonts w:hint="eastAsia" w:ascii="宋体" w:hAnsi="宋体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>XXXXXXXXXXXXXXXXXXXXX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二、本项目的总体框架和基本内容，拟达到的目标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right="0" w:rightChars="0" w:firstLine="422" w:firstLineChars="175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1.总体框架</w:t>
            </w:r>
          </w:p>
          <w:p>
            <w:pPr>
              <w:autoSpaceDE w:val="0"/>
              <w:spacing w:before="120" w:beforeLines="50"/>
              <w:ind w:firstLine="367" w:firstLineChars="175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XXXXXXXXXXXXXXXXXXXXXXXXXXXXXXXXXXXXXXXXXXXXXXXXXXXXXXXXXXXXXXXXXXXXXXXXXXXXXXXXXXXXXXXXXXXXXXXXXXXX。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2.基本内容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（1）XXXXXXXXXXXXXXXXXXXXXX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③</w:t>
            </w:r>
            <w:r>
              <w:rPr>
                <w:rFonts w:hint="eastAsia" w:ascii="宋体" w:hAnsi="宋体"/>
                <w:lang w:val="en-US" w:eastAsia="zh-CN"/>
              </w:rPr>
              <w:t>XXXXXXXXXXXXXXXXXXXXXXXXXXXXXXXXXXX；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（2）XXXXXXXXXXXXXXXXXXXXX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</w:t>
            </w:r>
            <w:r>
              <w:rPr>
                <w:rFonts w:hint="eastAsia" w:ascii="宋体" w:hAnsi="宋体"/>
                <w:lang w:eastAsia="zh-CN"/>
              </w:rPr>
              <w:t>。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（3）XXXXXXXXXXXXXXXXXX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①</w:t>
            </w:r>
            <w:r>
              <w:rPr>
                <w:rFonts w:hint="eastAsia" w:ascii="宋体" w:hAnsi="宋体"/>
                <w:lang w:val="en-US" w:eastAsia="zh-CN"/>
              </w:rPr>
              <w:t>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②</w:t>
            </w:r>
            <w:r>
              <w:rPr>
                <w:rFonts w:hint="eastAsia" w:ascii="宋体" w:hAnsi="宋体"/>
                <w:lang w:val="en-US" w:eastAsia="zh-CN"/>
              </w:rPr>
              <w:t>XXXXXXXXXXXXXXXXXXXXXXXXXXXXXXXX；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..............</w:t>
            </w:r>
          </w:p>
          <w:p>
            <w:pPr>
              <w:autoSpaceDE w:val="0"/>
              <w:spacing w:line="360" w:lineRule="exact"/>
              <w:ind w:left="0" w:leftChars="0" w:firstLine="482" w:firstLineChars="200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..................</w:t>
            </w:r>
          </w:p>
          <w:p>
            <w:pPr>
              <w:autoSpaceDE w:val="0"/>
              <w:spacing w:line="360" w:lineRule="exact"/>
              <w:ind w:left="0" w:leftChars="0" w:firstLine="482" w:firstLineChars="200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3.总体目标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（1）XXXXXXXXXXXXXXXXXXXXXXXXXXX；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（2）XXXXXXXXXXXXXXXXXXXXXXXXXXX；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（3）XXXXXXXXXXXXXXXXXXXXXXXXXXXX；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............</w:t>
            </w:r>
          </w:p>
          <w:p>
            <w:pPr>
              <w:autoSpaceDE w:val="0"/>
              <w:spacing w:line="360" w:lineRule="exact"/>
              <w:ind w:left="0" w:leftChars="0" w:firstLine="420" w:firstLineChars="200"/>
              <w:rPr>
                <w:rFonts w:hint="default" w:ascii="宋体" w:hAnsi="宋体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219" w:firstLineChars="91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四、研究计划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1.实施步骤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第一阶段：准备阶段（20    年   月至20   年   月）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XXXXXXXXXXX；XXXXXXXXXX；XXXXXXXXXXXXXXXXXXXX；XXXXXXXXXXXXXXXXXXXXXXXXXXX；XXXXXXXXXXXXXXXXXX；XXXXXXXXXXXXXXXXX；XXXXXXXXXXXXXXXXX。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第二阶段：研究阶段（20    年   月至20   年   月）</w:t>
            </w:r>
          </w:p>
          <w:p>
            <w:pPr>
              <w:autoSpaceDE w:val="0"/>
              <w:spacing w:line="360" w:lineRule="exact"/>
              <w:ind w:left="0" w:leftChars="0" w:firstLine="44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XXXXXXXXXXXXXX；XXXXXXXXXXXXXXX；XXXXXXXXXXXXXXXXXXXX；XXXXXXXXXXXXXXXX；XXXXXXXXXXXXXXX；XXXXXXXXXXXXXXXXX；XXXXXXXXXXXXXXXXX</w:t>
            </w:r>
            <w:r>
              <w:rPr>
                <w:rFonts w:hint="eastAsia" w:ascii="宋体" w:hAnsi="宋体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 w:right="0" w:rightChars="0" w:firstLine="440" w:firstLineChars="2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第三阶段：总结阶段（20    年   月至20   年   月）</w:t>
            </w:r>
          </w:p>
          <w:p>
            <w:pPr>
              <w:autoSpaceDE w:val="0"/>
              <w:spacing w:line="360" w:lineRule="exact"/>
              <w:ind w:left="0" w:leftChars="0" w:firstLine="440" w:firstLine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XXXXXXXXXXXXXXX；XXXXXXXXXXXX；XXXXXXXXXXXXXXXXXXXX；XXXXXXXXXXXXXXXX；XXXXXXXXXXXXXXX；XXXXXXXXXXXXXXXXX；XXXXXXXXXXXXXXXXX。</w:t>
            </w:r>
          </w:p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2.人员分工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0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lang w:eastAsia="zh-CN"/>
              </w:rPr>
            </w:pPr>
          </w:p>
          <w:tbl>
            <w:tblPr>
              <w:tblStyle w:val="4"/>
              <w:tblW w:w="8850" w:type="dxa"/>
              <w:tblInd w:w="7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35"/>
              <w:gridCol w:w="1215"/>
              <w:gridCol w:w="1245"/>
              <w:gridCol w:w="565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序号</w:t>
                  </w:r>
                </w:p>
              </w:tc>
              <w:tc>
                <w:tcPr>
                  <w:tcW w:w="12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姓名</w:t>
                  </w:r>
                </w:p>
              </w:tc>
              <w:tc>
                <w:tcPr>
                  <w:tcW w:w="12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分工</w:t>
                  </w:r>
                </w:p>
              </w:tc>
              <w:tc>
                <w:tcPr>
                  <w:tcW w:w="56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 w:ascii="宋体" w:hAnsi="宋体"/>
                    </w:rPr>
                    <w:t>主要承担任务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  <w:color w:val="000000"/>
                    </w:rPr>
                    <w:t>1</w:t>
                  </w:r>
                </w:p>
              </w:tc>
              <w:tc>
                <w:tcPr>
                  <w:tcW w:w="12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color w:val="FF0000"/>
                      <w:kern w:val="2"/>
                      <w:szCs w:val="21"/>
                    </w:rPr>
                  </w:pPr>
                </w:p>
              </w:tc>
              <w:tc>
                <w:tcPr>
                  <w:tcW w:w="12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color w:val="000000"/>
                      <w:kern w:val="2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2"/>
                      <w:szCs w:val="21"/>
                      <w:lang w:eastAsia="zh-CN"/>
                    </w:rPr>
                    <w:t>负责人</w:t>
                  </w:r>
                </w:p>
              </w:tc>
              <w:tc>
                <w:tcPr>
                  <w:tcW w:w="56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2</w:t>
                  </w:r>
                </w:p>
              </w:tc>
              <w:tc>
                <w:tcPr>
                  <w:tcW w:w="12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kern w:val="2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/>
                      <w:kern w:val="2"/>
                      <w:szCs w:val="21"/>
                      <w:lang w:eastAsia="zh-CN"/>
                    </w:rPr>
                    <w:t>成员</w:t>
                  </w:r>
                </w:p>
              </w:tc>
              <w:tc>
                <w:tcPr>
                  <w:tcW w:w="56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3</w:t>
                  </w:r>
                </w:p>
              </w:tc>
              <w:tc>
                <w:tcPr>
                  <w:tcW w:w="12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kern w:val="2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/>
                      <w:kern w:val="2"/>
                      <w:szCs w:val="21"/>
                      <w:lang w:eastAsia="zh-CN"/>
                    </w:rPr>
                    <w:t>成员</w:t>
                  </w:r>
                </w:p>
              </w:tc>
              <w:tc>
                <w:tcPr>
                  <w:tcW w:w="56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4</w:t>
                  </w:r>
                </w:p>
              </w:tc>
              <w:tc>
                <w:tcPr>
                  <w:tcW w:w="12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kern w:val="2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/>
                      <w:kern w:val="2"/>
                      <w:szCs w:val="21"/>
                      <w:lang w:eastAsia="zh-CN"/>
                    </w:rPr>
                    <w:t>成员</w:t>
                  </w:r>
                </w:p>
              </w:tc>
              <w:tc>
                <w:tcPr>
                  <w:tcW w:w="56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exact"/>
              </w:trPr>
              <w:tc>
                <w:tcPr>
                  <w:tcW w:w="7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  <w:r>
                    <w:rPr>
                      <w:rFonts w:hint="eastAsia" w:ascii="宋体" w:hAnsi="宋体"/>
                    </w:rPr>
                    <w:t>5</w:t>
                  </w:r>
                </w:p>
              </w:tc>
              <w:tc>
                <w:tcPr>
                  <w:tcW w:w="12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ind w:left="472" w:leftChars="0" w:hanging="472" w:firstLineChars="0"/>
                    <w:jc w:val="center"/>
                    <w:rPr>
                      <w:rFonts w:ascii="宋体" w:hAnsi="宋体"/>
                      <w:kern w:val="2"/>
                      <w:szCs w:val="21"/>
                    </w:rPr>
                  </w:pPr>
                </w:p>
              </w:tc>
              <w:tc>
                <w:tcPr>
                  <w:tcW w:w="12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/>
                      <w:kern w:val="2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/>
                      <w:kern w:val="2"/>
                      <w:szCs w:val="21"/>
                      <w:lang w:eastAsia="zh-CN"/>
                    </w:rPr>
                    <w:t>成员</w:t>
                  </w:r>
                </w:p>
              </w:tc>
              <w:tc>
                <w:tcPr>
                  <w:tcW w:w="56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lang w:eastAsia="zh-CN"/>
                    </w:rPr>
                  </w:pPr>
                </w:p>
              </w:tc>
            </w:tr>
          </w:tbl>
          <w:p>
            <w:pPr>
              <w:autoSpaceDE w:val="0"/>
              <w:spacing w:before="120" w:beforeLines="50"/>
              <w:ind w:firstLine="422" w:firstLineChars="175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3.预期成果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00" w:lineRule="exact"/>
              <w:ind w:left="0" w:leftChars="0" w:firstLine="420" w:firstLineChars="200"/>
              <w:textAlignment w:val="auto"/>
              <w:rPr>
                <w:rFonts w:hint="eastAsia" w:ascii="宋体" w:hAnsi="宋体"/>
                <w:szCs w:val="22"/>
                <w:lang w:val="en-US" w:eastAsia="zh-CN"/>
              </w:rPr>
            </w:pPr>
          </w:p>
          <w:tbl>
            <w:tblPr>
              <w:tblStyle w:val="4"/>
              <w:tblW w:w="8869" w:type="dxa"/>
              <w:tblInd w:w="1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84"/>
              <w:gridCol w:w="5445"/>
              <w:gridCol w:w="1740"/>
            </w:tblGrid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40" w:hRule="exact"/>
              </w:trPr>
              <w:tc>
                <w:tcPr>
                  <w:tcW w:w="1684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完成时间</w:t>
                  </w:r>
                </w:p>
              </w:tc>
              <w:tc>
                <w:tcPr>
                  <w:tcW w:w="5445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 xml:space="preserve">最 终 成 果 </w:t>
                  </w:r>
                </w:p>
              </w:tc>
              <w:tc>
                <w:tcPr>
                  <w:tcW w:w="1740" w:type="dxa"/>
                  <w:vAlign w:val="center"/>
                </w:tcPr>
                <w:p>
                  <w:pPr>
                    <w:spacing w:line="0" w:lineRule="atLeast"/>
                    <w:ind w:left="-199" w:leftChars="-95" w:right="-254" w:rightChars="-121"/>
                    <w:jc w:val="center"/>
                    <w:rPr>
                      <w:rFonts w:hint="eastAsia" w:asci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/>
                      <w:b/>
                      <w:bCs/>
                      <w:szCs w:val="21"/>
                    </w:rPr>
                    <w:t>成果形式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1684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201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8</w:t>
                  </w:r>
                  <w:r>
                    <w:rPr>
                      <w:rFonts w:hint="eastAsia" w:ascii="宋体"/>
                      <w:color w:val="FF0000"/>
                      <w:szCs w:val="21"/>
                    </w:rPr>
                    <w:t>.</w:t>
                  </w: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06</w:t>
                  </w:r>
                </w:p>
              </w:tc>
              <w:tc>
                <w:tcPr>
                  <w:tcW w:w="5445" w:type="dxa"/>
                  <w:vAlign w:val="center"/>
                </w:tcPr>
                <w:p>
                  <w:pPr>
                    <w:spacing w:line="0" w:lineRule="atLeast"/>
                    <w:ind w:left="0" w:leftChars="0" w:firstLine="218" w:firstLineChars="104"/>
                    <w:jc w:val="left"/>
                    <w:rPr>
                      <w:rFonts w:hint="default" w:ascii="宋体" w:eastAsia="宋体"/>
                      <w:color w:val="FF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XXXXXX管理平台</w:t>
                  </w:r>
                </w:p>
              </w:tc>
              <w:tc>
                <w:tcPr>
                  <w:tcW w:w="1740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 w:eastAsia="宋体"/>
                      <w:color w:val="FF0000"/>
                      <w:szCs w:val="21"/>
                      <w:lang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软件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1684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2019.04</w:t>
                  </w:r>
                </w:p>
              </w:tc>
              <w:tc>
                <w:tcPr>
                  <w:tcW w:w="5445" w:type="dxa"/>
                  <w:vAlign w:val="center"/>
                </w:tcPr>
                <w:p>
                  <w:pPr>
                    <w:spacing w:line="0" w:lineRule="atLeast"/>
                    <w:ind w:left="0" w:leftChars="0" w:firstLine="218" w:firstLineChars="104"/>
                    <w:jc w:val="left"/>
                    <w:rPr>
                      <w:rFonts w:hint="default" w:ascii="宋体" w:eastAsia="宋体"/>
                      <w:color w:val="FF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XXXXXX管理平台使用说明</w:t>
                  </w:r>
                </w:p>
              </w:tc>
              <w:tc>
                <w:tcPr>
                  <w:tcW w:w="1740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 w:eastAsia="宋体"/>
                      <w:color w:val="FF0000"/>
                      <w:szCs w:val="21"/>
                      <w:lang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手册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1684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</w:p>
              </w:tc>
              <w:tc>
                <w:tcPr>
                  <w:tcW w:w="5445" w:type="dxa"/>
                  <w:vAlign w:val="center"/>
                </w:tcPr>
                <w:p>
                  <w:pPr>
                    <w:spacing w:line="0" w:lineRule="atLeast"/>
                    <w:ind w:left="0" w:leftChars="0" w:firstLine="218" w:firstLineChars="104"/>
                    <w:jc w:val="left"/>
                    <w:rPr>
                      <w:rFonts w:hint="default" w:ascii="宋体" w:eastAsia="宋体"/>
                      <w:color w:val="FF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XXXXXXXXXXXXXXXXX</w:t>
                  </w:r>
                </w:p>
              </w:tc>
              <w:tc>
                <w:tcPr>
                  <w:tcW w:w="1740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default" w:ascii="宋体" w:eastAsia="宋体"/>
                      <w:color w:val="FF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教材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1684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</w:p>
              </w:tc>
              <w:tc>
                <w:tcPr>
                  <w:tcW w:w="5445" w:type="dxa"/>
                  <w:vAlign w:val="center"/>
                </w:tcPr>
                <w:p>
                  <w:pPr>
                    <w:spacing w:line="0" w:lineRule="atLeast"/>
                    <w:ind w:left="0" w:leftChars="0" w:firstLine="218" w:firstLineChars="104"/>
                    <w:jc w:val="left"/>
                    <w:rPr>
                      <w:rFonts w:hint="default" w:ascii="宋体" w:eastAsia="宋体"/>
                      <w:color w:val="FF000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XXXXXXXXXXXXXXXXXXXX</w:t>
                  </w:r>
                </w:p>
              </w:tc>
              <w:tc>
                <w:tcPr>
                  <w:tcW w:w="1740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 w:eastAsia="宋体"/>
                      <w:color w:val="FF0000"/>
                      <w:szCs w:val="21"/>
                      <w:lang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eastAsia="zh-CN"/>
                    </w:rPr>
                    <w:t>发明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1684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</w:p>
              </w:tc>
              <w:tc>
                <w:tcPr>
                  <w:tcW w:w="5445" w:type="dxa"/>
                  <w:vAlign w:val="center"/>
                </w:tcPr>
                <w:p>
                  <w:pPr>
                    <w:spacing w:line="0" w:lineRule="atLeast"/>
                    <w:ind w:left="0" w:leftChars="0" w:firstLine="218" w:firstLineChars="104"/>
                    <w:jc w:val="left"/>
                    <w:rPr>
                      <w:rFonts w:hint="eastAsia" w:ascii="宋体" w:eastAsia="宋体"/>
                      <w:color w:val="FF0000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  <w:t>XXXXXXXXXXXXXXXX</w:t>
                  </w:r>
                </w:p>
              </w:tc>
              <w:tc>
                <w:tcPr>
                  <w:tcW w:w="1740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 w:eastAsia="宋体"/>
                      <w:color w:val="FF0000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/>
                      <w:color w:val="FF0000"/>
                      <w:szCs w:val="21"/>
                    </w:rPr>
                    <w:t>论文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82" w:hRule="exact"/>
              </w:trPr>
              <w:tc>
                <w:tcPr>
                  <w:tcW w:w="1684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</w:p>
              </w:tc>
              <w:tc>
                <w:tcPr>
                  <w:tcW w:w="5445" w:type="dxa"/>
                  <w:vAlign w:val="center"/>
                </w:tcPr>
                <w:p>
                  <w:pPr>
                    <w:spacing w:line="0" w:lineRule="atLeast"/>
                    <w:ind w:left="0" w:leftChars="0" w:firstLine="218" w:firstLineChars="104"/>
                    <w:jc w:val="left"/>
                    <w:rPr>
                      <w:rFonts w:hint="eastAsia" w:ascii="宋体"/>
                      <w:color w:val="FF0000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740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eastAsia" w:ascii="宋体"/>
                      <w:color w:val="FF0000"/>
                      <w:szCs w:val="21"/>
                    </w:rPr>
                  </w:pPr>
                </w:p>
              </w:tc>
            </w:tr>
          </w:tbl>
          <w:p>
            <w:pPr>
              <w:spacing w:line="0" w:lineRule="atLeast"/>
              <w:jc w:val="center"/>
              <w:rPr>
                <w:rFonts w:hint="eastAsia" w:ascii="宋体"/>
                <w:color w:val="FF0000"/>
                <w:szCs w:val="21"/>
              </w:rPr>
            </w:pPr>
          </w:p>
          <w:p>
            <w:pPr>
              <w:autoSpaceDE w:val="0"/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480"/>
        <w:gridCol w:w="1031"/>
        <w:gridCol w:w="1203"/>
        <w:gridCol w:w="308"/>
        <w:gridCol w:w="1511"/>
        <w:gridCol w:w="251"/>
        <w:gridCol w:w="1260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4" w:type="dxa"/>
            <w:gridSpan w:val="9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项目组负责人承诺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9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负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责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人</w:t>
            </w:r>
          </w:p>
        </w:tc>
        <w:tc>
          <w:tcPr>
            <w:tcW w:w="22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所在部门</w:t>
            </w:r>
          </w:p>
        </w:tc>
        <w:tc>
          <w:tcPr>
            <w:tcW w:w="27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9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707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项目负责人承诺：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本人符合各项申报条件，本表各项内容真实，数据准确，不涉密，没有知识产权争议。如果获准立项，承诺以本表为有约束力协议，遵守有关规定，按计划认真开展研究工作，取得预期研究成果，并按时报送有关材料。若填报失实和违反规定，本人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     签字：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                                                           20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44" w:type="dxa"/>
            <w:gridSpan w:val="9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项目组成员承诺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本项目组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成员名单</w:t>
            </w: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1" w:hRule="atLeast"/>
          <w:jc w:val="center"/>
        </w:trPr>
        <w:tc>
          <w:tcPr>
            <w:tcW w:w="904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项目组成员承诺：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本人保证有关申报内容的真实性，如果获得资助，本人将严格遵守学校的有关规定，切实保障研究工作时间，加强合作、信息资源共享，认真开展工作，及时向负责人报送有关材料。若个人信息失真、执行项目中违反规定，本人将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 xml:space="preserve">   签字：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 w:color="auto"/>
                <w:vertAlign w:val="baseline"/>
                <w:lang w:val="en-US" w:eastAsia="zh-CN"/>
              </w:rPr>
              <w:t xml:space="preserve">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left="0" w:leftChars="0" w:firstLine="6300" w:firstLineChars="30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>20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firstLine="6300" w:firstLineChars="30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9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所在部门意见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专业部主任签名：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                                                        20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9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学校教育科学研究规划委员会意见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领导签名：                     （公章）：</w:t>
            </w:r>
          </w:p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>20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eastAsia="zh-CN"/>
              </w:rPr>
              <w:t>学校学术委员会意见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jc w:val="center"/>
        </w:trPr>
        <w:tc>
          <w:tcPr>
            <w:tcW w:w="890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 xml:space="preserve">  领导签名：                     （公章）：</w:t>
            </w:r>
          </w:p>
          <w:p>
            <w:pPr>
              <w:jc w:val="left"/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u w:val="none" w:color="auto"/>
                <w:vertAlign w:val="baselin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 w:color="auto"/>
                <w:vertAlign w:val="baseline"/>
                <w:lang w:val="en-US" w:eastAsia="zh-CN"/>
              </w:rPr>
              <w:t>20    年    月    日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15"/>
          <w:szCs w:val="15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  <w:r>
      <w:rPr>
        <w:sz w:val="18"/>
      </w:rPr>
      <w:pict>
        <v:shape id="文本框 2" o:spid="_x0000_s4098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grouping="f" rotation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</w:rPr>
                  <w:t>2</w:t>
                </w:r>
                <w:r>
                  <w:rPr>
                    <w:rFonts w:hint="eastAsia" w:ascii="宋体" w:hAnsi="宋体" w:eastAsia="宋体" w:cs="宋体"/>
                    <w:b/>
                    <w:bCs/>
                    <w:sz w:val="24"/>
                    <w:szCs w:val="24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图片 30" o:spid="_x0000_s4097" o:spt="75" type="#_x0000_t75" style="position:absolute;left:0pt;margin-left:287.4pt;margin-top:-8.25pt;height:30.95pt;width:156.05pt;z-index:251664384;mso-width-relative:page;mso-height-relative:page;" filled="f" o:preferrelative="t" stroked="f" coordsize="21600,21600">
          <v:path/>
          <v:fill on="f" focussize="0,0"/>
          <v:stroke on="f"/>
          <v:imagedata r:id="rId1" chromakey="#FFFFFF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789400E"/>
    <w:rsid w:val="0615266A"/>
    <w:rsid w:val="0789400E"/>
    <w:rsid w:val="0AC95477"/>
    <w:rsid w:val="0AF871E2"/>
    <w:rsid w:val="0BFD540B"/>
    <w:rsid w:val="13E90B63"/>
    <w:rsid w:val="1CE062E1"/>
    <w:rsid w:val="22BC7E47"/>
    <w:rsid w:val="22F66265"/>
    <w:rsid w:val="266A7364"/>
    <w:rsid w:val="267B7610"/>
    <w:rsid w:val="2AA461FC"/>
    <w:rsid w:val="2DC87681"/>
    <w:rsid w:val="3E333297"/>
    <w:rsid w:val="4BBD5A97"/>
    <w:rsid w:val="556139EB"/>
    <w:rsid w:val="5689451C"/>
    <w:rsid w:val="591160D3"/>
    <w:rsid w:val="59375AD1"/>
    <w:rsid w:val="6C5C3FF3"/>
    <w:rsid w:val="71AC10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2014-11-06T02:33:00Z</dcterms:created>
  <dc:creator>Administrator</dc:creator>
  <cp:lastModifiedBy>秋风扫落叶1374226954</cp:lastModifiedBy>
  <dcterms:modified xsi:type="dcterms:W3CDTF">2020-11-26T08:24:52Z</dcterms:modified>
  <dc:title>项目代码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